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3A0" w:rsidRPr="00CD73D3" w:rsidRDefault="00CB43A0" w:rsidP="00B12183">
      <w:pPr>
        <w:shd w:val="clear" w:color="auto" w:fill="FFFFFF"/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612.4pt;height:842.15pt;z-index:-251658240" wrapcoords="-26 0 -26 21581 21600 21581 21600 0 -26 0">
            <v:imagedata r:id="rId5" o:title=""/>
            <w10:wrap type="tight"/>
          </v:shape>
        </w:pict>
      </w:r>
    </w:p>
    <w:p w:rsidR="00CB43A0" w:rsidRPr="00B12183" w:rsidRDefault="00CB43A0" w:rsidP="00B12183">
      <w:pPr>
        <w:jc w:val="both"/>
        <w:rPr>
          <w:sz w:val="28"/>
          <w:szCs w:val="28"/>
        </w:rPr>
      </w:pPr>
      <w:r w:rsidRPr="00B12183">
        <w:rPr>
          <w:sz w:val="28"/>
          <w:szCs w:val="28"/>
        </w:rPr>
        <w:t>посещения специализированных помещений.</w:t>
      </w:r>
    </w:p>
    <w:p w:rsidR="00CB43A0" w:rsidRPr="00B12183" w:rsidRDefault="00CB43A0" w:rsidP="00B12183">
      <w:pPr>
        <w:jc w:val="both"/>
        <w:rPr>
          <w:sz w:val="28"/>
          <w:szCs w:val="28"/>
        </w:rPr>
      </w:pPr>
      <w:r w:rsidRPr="00B12183">
        <w:rPr>
          <w:sz w:val="28"/>
          <w:szCs w:val="28"/>
        </w:rPr>
        <w:t>1.6.Допускается использование только исправного оборудования и инвентаря.</w:t>
      </w:r>
    </w:p>
    <w:p w:rsidR="00CB43A0" w:rsidRPr="00B12183" w:rsidRDefault="00CB43A0" w:rsidP="00B12183">
      <w:pPr>
        <w:jc w:val="both"/>
        <w:rPr>
          <w:sz w:val="28"/>
          <w:szCs w:val="28"/>
        </w:rPr>
      </w:pPr>
      <w:r w:rsidRPr="00B12183">
        <w:rPr>
          <w:sz w:val="28"/>
          <w:szCs w:val="28"/>
        </w:rPr>
        <w:t>1.7.При обнаружении (возникновении) поломки (повреждения) оборудования или сооружений, делающей невозможным или опасным</w:t>
      </w:r>
      <w:r>
        <w:rPr>
          <w:sz w:val="28"/>
          <w:szCs w:val="28"/>
        </w:rPr>
        <w:t xml:space="preserve"> их дальнейшее использование, уча</w:t>
      </w:r>
      <w:r w:rsidRPr="00B12183">
        <w:rPr>
          <w:sz w:val="28"/>
          <w:szCs w:val="28"/>
        </w:rPr>
        <w:t>щийся обязан незамедлител</w:t>
      </w:r>
      <w:r>
        <w:rPr>
          <w:sz w:val="28"/>
          <w:szCs w:val="28"/>
        </w:rPr>
        <w:t>ьно сообщить об этом работнику У</w:t>
      </w:r>
      <w:r w:rsidRPr="00B12183">
        <w:rPr>
          <w:sz w:val="28"/>
          <w:szCs w:val="28"/>
        </w:rPr>
        <w:t>чреждения, ответственн</w:t>
      </w:r>
      <w:r>
        <w:rPr>
          <w:sz w:val="28"/>
          <w:szCs w:val="28"/>
        </w:rPr>
        <w:t>ому за данный объект, или педагогическому работнику, исполняющему обязанности классного руководителя, либо любому другому работнику У</w:t>
      </w:r>
      <w:r w:rsidRPr="00B12183">
        <w:rPr>
          <w:sz w:val="28"/>
          <w:szCs w:val="28"/>
        </w:rPr>
        <w:t>чреждения.</w:t>
      </w:r>
    </w:p>
    <w:p w:rsidR="00CB43A0" w:rsidRPr="00B12183" w:rsidRDefault="00CB43A0" w:rsidP="00B12183">
      <w:pPr>
        <w:jc w:val="both"/>
        <w:rPr>
          <w:sz w:val="28"/>
          <w:szCs w:val="28"/>
        </w:rPr>
      </w:pPr>
      <w:r w:rsidRPr="00B12183">
        <w:rPr>
          <w:sz w:val="28"/>
          <w:szCs w:val="28"/>
        </w:rPr>
        <w:t xml:space="preserve">1.8.Пользование </w:t>
      </w:r>
      <w:r>
        <w:rPr>
          <w:sz w:val="28"/>
          <w:szCs w:val="28"/>
        </w:rPr>
        <w:t>уча</w:t>
      </w:r>
      <w:r w:rsidRPr="00B12183">
        <w:rPr>
          <w:sz w:val="28"/>
          <w:szCs w:val="28"/>
        </w:rPr>
        <w:t>щимися лечебно-оздоровительной инфраструктурой, объектами культуры и объектами спорта осуществляется:</w:t>
      </w:r>
    </w:p>
    <w:p w:rsidR="00CB43A0" w:rsidRPr="00B12183" w:rsidRDefault="00CB43A0" w:rsidP="001E1735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2183">
        <w:rPr>
          <w:sz w:val="28"/>
          <w:szCs w:val="28"/>
        </w:rPr>
        <w:t>во время, отведенное в расписании занятий;</w:t>
      </w:r>
    </w:p>
    <w:p w:rsidR="00CB43A0" w:rsidRPr="00B12183" w:rsidRDefault="00CB43A0" w:rsidP="001E1735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2183">
        <w:rPr>
          <w:sz w:val="28"/>
          <w:szCs w:val="28"/>
        </w:rPr>
        <w:t xml:space="preserve">во внеурочной деятельности. </w:t>
      </w:r>
    </w:p>
    <w:p w:rsidR="00CB43A0" w:rsidRPr="00B12183" w:rsidRDefault="00CB43A0" w:rsidP="00B12183">
      <w:pPr>
        <w:jc w:val="both"/>
        <w:rPr>
          <w:sz w:val="28"/>
          <w:szCs w:val="28"/>
        </w:rPr>
      </w:pPr>
      <w:r w:rsidRPr="00B12183">
        <w:rPr>
          <w:sz w:val="28"/>
          <w:szCs w:val="28"/>
        </w:rPr>
        <w:t>1.9.Доступ обучающихся к  открытым спортивным площадкам</w:t>
      </w:r>
      <w:r>
        <w:rPr>
          <w:sz w:val="28"/>
          <w:szCs w:val="28"/>
        </w:rPr>
        <w:t>, хоккейному корту</w:t>
      </w:r>
      <w:r w:rsidRPr="00B12183">
        <w:rPr>
          <w:sz w:val="28"/>
          <w:szCs w:val="28"/>
        </w:rPr>
        <w:t xml:space="preserve"> на пришкольной территории, беговой дорожке (вокруг школы), теннисным столам, установленным в рекреациях, осуществляется без ограничений. </w:t>
      </w:r>
      <w:r>
        <w:rPr>
          <w:sz w:val="28"/>
          <w:szCs w:val="28"/>
        </w:rPr>
        <w:t>Уча</w:t>
      </w:r>
      <w:r w:rsidRPr="00B12183">
        <w:rPr>
          <w:sz w:val="28"/>
          <w:szCs w:val="28"/>
        </w:rPr>
        <w:t>щиеся должны самостоятельно устанавливать и соблюдать очередность пользования указанными объектами.</w:t>
      </w:r>
    </w:p>
    <w:p w:rsidR="00CB43A0" w:rsidRPr="00B12183" w:rsidRDefault="00CB43A0" w:rsidP="00B12183">
      <w:pPr>
        <w:jc w:val="both"/>
        <w:rPr>
          <w:sz w:val="28"/>
          <w:szCs w:val="28"/>
        </w:rPr>
      </w:pPr>
      <w:r w:rsidRPr="00B12183">
        <w:rPr>
          <w:sz w:val="28"/>
          <w:szCs w:val="28"/>
        </w:rPr>
        <w:t>1.10.Установление платы за пользо</w:t>
      </w:r>
      <w:r>
        <w:rPr>
          <w:sz w:val="28"/>
          <w:szCs w:val="28"/>
        </w:rPr>
        <w:t>вание уча</w:t>
      </w:r>
      <w:r w:rsidRPr="00B12183">
        <w:rPr>
          <w:sz w:val="28"/>
          <w:szCs w:val="28"/>
        </w:rPr>
        <w:t>щимися лечебно-оздоровительной инфраструктурой, объекта</w:t>
      </w:r>
      <w:r>
        <w:rPr>
          <w:sz w:val="28"/>
          <w:szCs w:val="28"/>
        </w:rPr>
        <w:t>ми культуры и объектами спорта У</w:t>
      </w:r>
      <w:r w:rsidRPr="00B12183">
        <w:rPr>
          <w:sz w:val="28"/>
          <w:szCs w:val="28"/>
        </w:rPr>
        <w:t>чреждения не допускается.</w:t>
      </w:r>
    </w:p>
    <w:p w:rsidR="00CB43A0" w:rsidRPr="00B12183" w:rsidRDefault="00CB43A0" w:rsidP="001E1735">
      <w:pPr>
        <w:tabs>
          <w:tab w:val="left" w:pos="1134"/>
          <w:tab w:val="left" w:pos="1276"/>
          <w:tab w:val="left" w:pos="1418"/>
          <w:tab w:val="left" w:pos="1560"/>
        </w:tabs>
        <w:jc w:val="both"/>
        <w:rPr>
          <w:sz w:val="28"/>
          <w:szCs w:val="28"/>
        </w:rPr>
      </w:pPr>
      <w:r w:rsidRPr="00B12183">
        <w:rPr>
          <w:sz w:val="28"/>
          <w:szCs w:val="28"/>
        </w:rPr>
        <w:t>2. Порядок пользования лечебно-оздоровительной инфраструктурой.</w:t>
      </w:r>
    </w:p>
    <w:p w:rsidR="00CB43A0" w:rsidRPr="00B12183" w:rsidRDefault="00CB43A0" w:rsidP="001E1735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12183">
        <w:rPr>
          <w:rFonts w:ascii="Times New Roman" w:hAnsi="Times New Roman"/>
          <w:sz w:val="28"/>
          <w:szCs w:val="28"/>
        </w:rPr>
        <w:t>2.1. Медицин</w:t>
      </w:r>
      <w:r>
        <w:rPr>
          <w:rFonts w:ascii="Times New Roman" w:hAnsi="Times New Roman"/>
          <w:sz w:val="28"/>
          <w:szCs w:val="28"/>
        </w:rPr>
        <w:t>ское обслуживание учащихся в У</w:t>
      </w:r>
      <w:r w:rsidRPr="00B12183">
        <w:rPr>
          <w:rFonts w:ascii="Times New Roman" w:hAnsi="Times New Roman"/>
          <w:sz w:val="28"/>
          <w:szCs w:val="28"/>
        </w:rPr>
        <w:t>чреждении обеспечивается закрепленн</w:t>
      </w:r>
      <w:r>
        <w:rPr>
          <w:rFonts w:ascii="Times New Roman" w:hAnsi="Times New Roman"/>
          <w:sz w:val="28"/>
          <w:szCs w:val="28"/>
        </w:rPr>
        <w:t>ым муниципальными медицинскими У</w:t>
      </w:r>
      <w:r w:rsidRPr="00B12183">
        <w:rPr>
          <w:rFonts w:ascii="Times New Roman" w:hAnsi="Times New Roman"/>
          <w:sz w:val="28"/>
          <w:szCs w:val="28"/>
        </w:rPr>
        <w:t>чр</w:t>
      </w:r>
      <w:r>
        <w:rPr>
          <w:rFonts w:ascii="Times New Roman" w:hAnsi="Times New Roman"/>
          <w:sz w:val="28"/>
          <w:szCs w:val="28"/>
        </w:rPr>
        <w:t>еждениями медицинским работником</w:t>
      </w:r>
      <w:r w:rsidRPr="00B12183">
        <w:rPr>
          <w:rFonts w:ascii="Times New Roman" w:hAnsi="Times New Roman"/>
          <w:sz w:val="28"/>
          <w:szCs w:val="28"/>
        </w:rPr>
        <w:t xml:space="preserve">, который наряду с администрацией и работниками </w:t>
      </w:r>
      <w:r>
        <w:rPr>
          <w:rFonts w:ascii="Times New Roman" w:hAnsi="Times New Roman"/>
          <w:sz w:val="28"/>
          <w:szCs w:val="28"/>
        </w:rPr>
        <w:t>У</w:t>
      </w:r>
      <w:r w:rsidRPr="00B12183">
        <w:rPr>
          <w:rFonts w:ascii="Times New Roman" w:hAnsi="Times New Roman"/>
          <w:sz w:val="28"/>
          <w:szCs w:val="28"/>
        </w:rPr>
        <w:t xml:space="preserve">чреждения несет ответственность за здоровье детей, проведение лечебно-профилактических мероприятий, соблюдение санитарно-гигиенических норм. </w:t>
      </w:r>
    </w:p>
    <w:p w:rsidR="00CB43A0" w:rsidRPr="00B12183" w:rsidRDefault="00CB43A0" w:rsidP="001E1735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12183">
        <w:rPr>
          <w:rFonts w:ascii="Times New Roman" w:hAnsi="Times New Roman"/>
          <w:sz w:val="28"/>
          <w:szCs w:val="28"/>
        </w:rPr>
        <w:t xml:space="preserve">2.2. В соответствии с планом работы проводятся профилактические осмотры, вакцинации, оказывается бесплатная медицинская помощь при личном обращении учащихся и персонала </w:t>
      </w:r>
      <w:r>
        <w:rPr>
          <w:rFonts w:ascii="Times New Roman" w:hAnsi="Times New Roman"/>
          <w:sz w:val="28"/>
          <w:szCs w:val="28"/>
        </w:rPr>
        <w:t>У</w:t>
      </w:r>
      <w:r w:rsidRPr="00B12183">
        <w:rPr>
          <w:rFonts w:ascii="Times New Roman" w:hAnsi="Times New Roman"/>
          <w:sz w:val="28"/>
          <w:szCs w:val="28"/>
        </w:rPr>
        <w:t xml:space="preserve">чреждения. </w:t>
      </w:r>
    </w:p>
    <w:p w:rsidR="00CB43A0" w:rsidRPr="00B12183" w:rsidRDefault="00CB43A0" w:rsidP="001E1735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12183">
        <w:rPr>
          <w:rFonts w:ascii="Times New Roman" w:hAnsi="Times New Roman"/>
          <w:sz w:val="28"/>
          <w:szCs w:val="28"/>
        </w:rPr>
        <w:t xml:space="preserve">2.3. Для достижения поставленных целей в </w:t>
      </w:r>
      <w:r>
        <w:rPr>
          <w:rFonts w:ascii="Times New Roman" w:hAnsi="Times New Roman"/>
          <w:sz w:val="28"/>
          <w:szCs w:val="28"/>
        </w:rPr>
        <w:t>У</w:t>
      </w:r>
      <w:r w:rsidRPr="00B12183">
        <w:rPr>
          <w:rFonts w:ascii="Times New Roman" w:hAnsi="Times New Roman"/>
          <w:sz w:val="28"/>
          <w:szCs w:val="28"/>
        </w:rPr>
        <w:t>чреждении</w:t>
      </w:r>
      <w:r>
        <w:rPr>
          <w:rFonts w:ascii="Times New Roman" w:hAnsi="Times New Roman"/>
          <w:sz w:val="28"/>
          <w:szCs w:val="28"/>
        </w:rPr>
        <w:t xml:space="preserve"> имеются полностью оборудованный и лицензированный медицинский кабинет</w:t>
      </w:r>
      <w:r w:rsidRPr="00B12183">
        <w:rPr>
          <w:rFonts w:ascii="Times New Roman" w:hAnsi="Times New Roman"/>
          <w:sz w:val="28"/>
          <w:szCs w:val="28"/>
        </w:rPr>
        <w:t xml:space="preserve">. </w:t>
      </w:r>
    </w:p>
    <w:p w:rsidR="00CB43A0" w:rsidRPr="00B12183" w:rsidRDefault="00CB43A0" w:rsidP="001E1735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12183">
        <w:rPr>
          <w:rFonts w:ascii="Times New Roman" w:hAnsi="Times New Roman"/>
          <w:sz w:val="28"/>
          <w:szCs w:val="28"/>
        </w:rPr>
        <w:t>2.4. Основные задачи и направления деятельности медицинского кабинета:</w:t>
      </w:r>
    </w:p>
    <w:p w:rsidR="00CB43A0" w:rsidRDefault="00CB43A0" w:rsidP="001E1735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12183">
        <w:rPr>
          <w:rFonts w:ascii="Times New Roman" w:hAnsi="Times New Roman"/>
          <w:sz w:val="28"/>
          <w:szCs w:val="28"/>
        </w:rPr>
        <w:t>оказание первой медицинской помощи обучающимся;</w:t>
      </w:r>
    </w:p>
    <w:p w:rsidR="00CB43A0" w:rsidRDefault="00CB43A0" w:rsidP="001E1735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E1735">
        <w:rPr>
          <w:rFonts w:ascii="Times New Roman" w:hAnsi="Times New Roman"/>
          <w:sz w:val="28"/>
          <w:szCs w:val="28"/>
        </w:rPr>
        <w:t>организация и проведение профилактических мероприятий, направленн</w:t>
      </w:r>
      <w:r>
        <w:rPr>
          <w:rFonts w:ascii="Times New Roman" w:hAnsi="Times New Roman"/>
          <w:sz w:val="28"/>
          <w:szCs w:val="28"/>
        </w:rPr>
        <w:t>ых на снижение заболеваемости уча</w:t>
      </w:r>
      <w:r w:rsidRPr="001E1735">
        <w:rPr>
          <w:rFonts w:ascii="Times New Roman" w:hAnsi="Times New Roman"/>
          <w:sz w:val="28"/>
          <w:szCs w:val="28"/>
        </w:rPr>
        <w:t>щихся;</w:t>
      </w:r>
    </w:p>
    <w:p w:rsidR="00CB43A0" w:rsidRDefault="00CB43A0" w:rsidP="001E1735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E1735">
        <w:rPr>
          <w:rFonts w:ascii="Times New Roman" w:hAnsi="Times New Roman"/>
          <w:sz w:val="28"/>
          <w:szCs w:val="28"/>
        </w:rPr>
        <w:t>проведение организационных мероприятий по профилактическим</w:t>
      </w:r>
      <w:r>
        <w:rPr>
          <w:rFonts w:ascii="Times New Roman" w:hAnsi="Times New Roman"/>
          <w:sz w:val="28"/>
          <w:szCs w:val="28"/>
        </w:rPr>
        <w:t xml:space="preserve"> исследованиям  и направление уча</w:t>
      </w:r>
      <w:r w:rsidRPr="001E1735">
        <w:rPr>
          <w:rFonts w:ascii="Times New Roman" w:hAnsi="Times New Roman"/>
          <w:sz w:val="28"/>
          <w:szCs w:val="28"/>
        </w:rPr>
        <w:t>щихся на профилактические осмотры;</w:t>
      </w:r>
    </w:p>
    <w:p w:rsidR="00CB43A0" w:rsidRDefault="00CB43A0" w:rsidP="001E1735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E1735">
        <w:rPr>
          <w:rFonts w:ascii="Times New Roman" w:hAnsi="Times New Roman"/>
          <w:sz w:val="28"/>
          <w:szCs w:val="28"/>
        </w:rPr>
        <w:t>проведение вакцинаций против различных заболеваний;</w:t>
      </w:r>
    </w:p>
    <w:p w:rsidR="00CB43A0" w:rsidRPr="001E1735" w:rsidRDefault="00CB43A0" w:rsidP="001E1735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E1735">
        <w:rPr>
          <w:rFonts w:ascii="Times New Roman" w:hAnsi="Times New Roman"/>
          <w:sz w:val="28"/>
          <w:szCs w:val="28"/>
        </w:rPr>
        <w:t>систематическое проведение работы по гигиеническому обучению и воспитанию учащихся.</w:t>
      </w:r>
    </w:p>
    <w:p w:rsidR="00CB43A0" w:rsidRPr="00B12183" w:rsidRDefault="00CB43A0" w:rsidP="001E1735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12183">
        <w:rPr>
          <w:rFonts w:ascii="Times New Roman" w:hAnsi="Times New Roman"/>
          <w:sz w:val="28"/>
          <w:szCs w:val="28"/>
        </w:rPr>
        <w:t>2.5. Режим ра</w:t>
      </w:r>
      <w:r>
        <w:rPr>
          <w:rFonts w:ascii="Times New Roman" w:hAnsi="Times New Roman"/>
          <w:sz w:val="28"/>
          <w:szCs w:val="28"/>
        </w:rPr>
        <w:t>боты медицинского  кабинета</w:t>
      </w:r>
      <w:r w:rsidRPr="00B12183">
        <w:rPr>
          <w:rFonts w:ascii="Times New Roman" w:hAnsi="Times New Roman"/>
          <w:sz w:val="28"/>
          <w:szCs w:val="28"/>
        </w:rPr>
        <w:t xml:space="preserve"> регламентирован утвержденным графиком. Учреждение предоставляет помещения с соответствующими условиями для работы медицинского персонала. </w:t>
      </w:r>
    </w:p>
    <w:p w:rsidR="00CB43A0" w:rsidRPr="00B12183" w:rsidRDefault="00CB43A0" w:rsidP="00C9798A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Взаимоотношения У</w:t>
      </w:r>
      <w:r w:rsidRPr="00B12183">
        <w:rPr>
          <w:rFonts w:ascii="Times New Roman" w:hAnsi="Times New Roman"/>
          <w:sz w:val="28"/>
          <w:szCs w:val="28"/>
        </w:rPr>
        <w:t>чреждения</w:t>
      </w:r>
      <w:r>
        <w:rPr>
          <w:rFonts w:ascii="Times New Roman" w:hAnsi="Times New Roman"/>
          <w:sz w:val="28"/>
          <w:szCs w:val="28"/>
        </w:rPr>
        <w:t xml:space="preserve"> и медицинских У</w:t>
      </w:r>
      <w:r w:rsidRPr="00B12183">
        <w:rPr>
          <w:rFonts w:ascii="Times New Roman" w:hAnsi="Times New Roman"/>
          <w:sz w:val="28"/>
          <w:szCs w:val="28"/>
        </w:rPr>
        <w:t>чреждений осуществляются на договорной основе.</w:t>
      </w:r>
    </w:p>
    <w:p w:rsidR="00CB43A0" w:rsidRPr="00B12183" w:rsidRDefault="00CB43A0" w:rsidP="00C9798A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Организация питания уча</w:t>
      </w:r>
      <w:r w:rsidRPr="00B12183">
        <w:rPr>
          <w:rFonts w:ascii="Times New Roman" w:hAnsi="Times New Roman"/>
          <w:sz w:val="28"/>
          <w:szCs w:val="28"/>
        </w:rPr>
        <w:t>щихся.</w:t>
      </w:r>
    </w:p>
    <w:p w:rsidR="00CB43A0" w:rsidRPr="00B12183" w:rsidRDefault="00CB43A0" w:rsidP="00C9798A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12183">
        <w:rPr>
          <w:rFonts w:ascii="Times New Roman" w:hAnsi="Times New Roman"/>
          <w:sz w:val="28"/>
          <w:szCs w:val="28"/>
        </w:rPr>
        <w:t xml:space="preserve">3.1.Организация питания осуществляется </w:t>
      </w:r>
      <w:r>
        <w:rPr>
          <w:rFonts w:ascii="Times New Roman" w:hAnsi="Times New Roman"/>
          <w:sz w:val="28"/>
          <w:szCs w:val="28"/>
        </w:rPr>
        <w:t>У</w:t>
      </w:r>
      <w:r w:rsidRPr="00B12183">
        <w:rPr>
          <w:rFonts w:ascii="Times New Roman" w:hAnsi="Times New Roman"/>
          <w:sz w:val="28"/>
          <w:szCs w:val="28"/>
        </w:rPr>
        <w:t xml:space="preserve">чреждением на договорной основе. </w:t>
      </w:r>
    </w:p>
    <w:p w:rsidR="00CB43A0" w:rsidRPr="00B12183" w:rsidRDefault="00CB43A0" w:rsidP="00C9798A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Pr="00B12183">
        <w:rPr>
          <w:rFonts w:ascii="Times New Roman" w:hAnsi="Times New Roman"/>
          <w:sz w:val="28"/>
          <w:szCs w:val="28"/>
        </w:rPr>
        <w:t xml:space="preserve">. Питание учащихся осуществляется в соответствии с утвержденным меню и графиком приема пищи. </w:t>
      </w:r>
    </w:p>
    <w:p w:rsidR="00CB43A0" w:rsidRPr="00B12183" w:rsidRDefault="00CB43A0" w:rsidP="00C9798A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 w:rsidRPr="00B12183">
        <w:rPr>
          <w:rFonts w:ascii="Times New Roman" w:hAnsi="Times New Roman"/>
          <w:sz w:val="28"/>
          <w:szCs w:val="28"/>
        </w:rPr>
        <w:t xml:space="preserve"> Контроль качества приготовленной пищи ежедневно проводится медицинским работником, объем порций ежедневно контролируется дежурным администратором. Расписание занятий предусматривает перерыв достаточной </w:t>
      </w:r>
      <w:r>
        <w:rPr>
          <w:rFonts w:ascii="Times New Roman" w:hAnsi="Times New Roman"/>
          <w:sz w:val="28"/>
          <w:szCs w:val="28"/>
        </w:rPr>
        <w:t>продолжительности для питания уча</w:t>
      </w:r>
      <w:r w:rsidRPr="00B12183">
        <w:rPr>
          <w:rFonts w:ascii="Times New Roman" w:hAnsi="Times New Roman"/>
          <w:sz w:val="28"/>
          <w:szCs w:val="28"/>
        </w:rPr>
        <w:t>щихся.</w:t>
      </w:r>
    </w:p>
    <w:p w:rsidR="00CB43A0" w:rsidRPr="00B12183" w:rsidRDefault="00CB43A0" w:rsidP="00C9798A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12183">
        <w:rPr>
          <w:rFonts w:ascii="Times New Roman" w:hAnsi="Times New Roman"/>
          <w:sz w:val="28"/>
          <w:szCs w:val="28"/>
        </w:rPr>
        <w:t xml:space="preserve">4. Порядок </w:t>
      </w:r>
      <w:r>
        <w:rPr>
          <w:rFonts w:ascii="Times New Roman" w:hAnsi="Times New Roman"/>
          <w:sz w:val="28"/>
          <w:szCs w:val="28"/>
        </w:rPr>
        <w:t>пользования объектами культуры У</w:t>
      </w:r>
      <w:r w:rsidRPr="00B12183">
        <w:rPr>
          <w:rFonts w:ascii="Times New Roman" w:hAnsi="Times New Roman"/>
          <w:sz w:val="28"/>
          <w:szCs w:val="28"/>
        </w:rPr>
        <w:t>чреждения.</w:t>
      </w:r>
    </w:p>
    <w:p w:rsidR="00CB43A0" w:rsidRPr="00B12183" w:rsidRDefault="00CB43A0" w:rsidP="00C9798A">
      <w:pPr>
        <w:jc w:val="both"/>
        <w:rPr>
          <w:sz w:val="28"/>
          <w:szCs w:val="28"/>
        </w:rPr>
      </w:pPr>
      <w:r w:rsidRPr="00B12183">
        <w:rPr>
          <w:sz w:val="28"/>
          <w:szCs w:val="28"/>
        </w:rPr>
        <w:t>4.1</w:t>
      </w:r>
      <w:r>
        <w:rPr>
          <w:sz w:val="28"/>
          <w:szCs w:val="28"/>
        </w:rPr>
        <w:t>. К объектам культуры У</w:t>
      </w:r>
      <w:r w:rsidRPr="00B12183">
        <w:rPr>
          <w:sz w:val="28"/>
          <w:szCs w:val="28"/>
        </w:rPr>
        <w:t>чреждения относятся акт</w:t>
      </w:r>
      <w:r>
        <w:rPr>
          <w:sz w:val="28"/>
          <w:szCs w:val="28"/>
        </w:rPr>
        <w:t>овый зал, библиотека</w:t>
      </w:r>
      <w:r w:rsidRPr="00B12183">
        <w:rPr>
          <w:sz w:val="28"/>
          <w:szCs w:val="28"/>
        </w:rPr>
        <w:t xml:space="preserve">. </w:t>
      </w:r>
    </w:p>
    <w:p w:rsidR="00CB43A0" w:rsidRDefault="00CB43A0" w:rsidP="00C9798A">
      <w:pPr>
        <w:jc w:val="both"/>
        <w:rPr>
          <w:sz w:val="28"/>
          <w:szCs w:val="28"/>
        </w:rPr>
      </w:pPr>
      <w:r w:rsidRPr="00B12183">
        <w:rPr>
          <w:sz w:val="28"/>
          <w:szCs w:val="28"/>
        </w:rPr>
        <w:t>4.2. Задачами  объектов культуры является:</w:t>
      </w:r>
    </w:p>
    <w:p w:rsidR="00CB43A0" w:rsidRDefault="00CB43A0" w:rsidP="00C9798A">
      <w:pPr>
        <w:pStyle w:val="ListParagraph"/>
        <w:numPr>
          <w:ilvl w:val="0"/>
          <w:numId w:val="9"/>
        </w:numPr>
        <w:jc w:val="both"/>
        <w:rPr>
          <w:sz w:val="28"/>
          <w:szCs w:val="28"/>
        </w:rPr>
      </w:pPr>
      <w:r w:rsidRPr="00C9798A">
        <w:rPr>
          <w:sz w:val="28"/>
          <w:szCs w:val="28"/>
        </w:rPr>
        <w:t>в</w:t>
      </w:r>
      <w:r>
        <w:rPr>
          <w:sz w:val="28"/>
          <w:szCs w:val="28"/>
        </w:rPr>
        <w:t>оспитание у уча</w:t>
      </w:r>
      <w:r w:rsidRPr="00C9798A">
        <w:rPr>
          <w:sz w:val="28"/>
          <w:szCs w:val="28"/>
        </w:rPr>
        <w:t>щихся патриотизма, гражданственности,  бережного отношения  к  традициям, культуре  и истории  своего  и  других  народов;</w:t>
      </w:r>
    </w:p>
    <w:p w:rsidR="00CB43A0" w:rsidRDefault="00CB43A0" w:rsidP="00C9798A">
      <w:pPr>
        <w:pStyle w:val="ListParagraph"/>
        <w:numPr>
          <w:ilvl w:val="0"/>
          <w:numId w:val="9"/>
        </w:numPr>
        <w:jc w:val="both"/>
        <w:rPr>
          <w:sz w:val="28"/>
          <w:szCs w:val="28"/>
        </w:rPr>
      </w:pPr>
      <w:r w:rsidRPr="00C9798A">
        <w:rPr>
          <w:sz w:val="28"/>
          <w:szCs w:val="28"/>
        </w:rPr>
        <w:t>приобщение детей и подростков  к историч</w:t>
      </w:r>
      <w:r>
        <w:rPr>
          <w:sz w:val="28"/>
          <w:szCs w:val="28"/>
        </w:rPr>
        <w:t>ескому  и духовному  наследию  Республики Татарстан</w:t>
      </w:r>
      <w:r w:rsidRPr="00C9798A">
        <w:rPr>
          <w:sz w:val="28"/>
          <w:szCs w:val="28"/>
        </w:rPr>
        <w:t>;</w:t>
      </w:r>
    </w:p>
    <w:p w:rsidR="00CB43A0" w:rsidRDefault="00CB43A0" w:rsidP="00C9798A">
      <w:pPr>
        <w:pStyle w:val="ListParagraph"/>
        <w:numPr>
          <w:ilvl w:val="0"/>
          <w:numId w:val="9"/>
        </w:numPr>
        <w:jc w:val="both"/>
        <w:rPr>
          <w:sz w:val="28"/>
          <w:szCs w:val="28"/>
        </w:rPr>
      </w:pPr>
      <w:r w:rsidRPr="00C9798A">
        <w:rPr>
          <w:sz w:val="28"/>
          <w:szCs w:val="28"/>
        </w:rPr>
        <w:t>организация  культурной, методической, информационной и иной  деятельности;</w:t>
      </w:r>
    </w:p>
    <w:p w:rsidR="00CB43A0" w:rsidRPr="00C9798A" w:rsidRDefault="00CB43A0" w:rsidP="00C9798A">
      <w:pPr>
        <w:pStyle w:val="ListParagraph"/>
        <w:numPr>
          <w:ilvl w:val="0"/>
          <w:numId w:val="9"/>
        </w:numPr>
        <w:jc w:val="both"/>
        <w:rPr>
          <w:sz w:val="28"/>
          <w:szCs w:val="28"/>
        </w:rPr>
      </w:pPr>
      <w:r w:rsidRPr="00C9798A">
        <w:rPr>
          <w:sz w:val="28"/>
          <w:szCs w:val="28"/>
        </w:rPr>
        <w:t>содействие в организации учебно-воспитательного процесса.</w:t>
      </w:r>
    </w:p>
    <w:p w:rsidR="00CB43A0" w:rsidRPr="00B12183" w:rsidRDefault="00CB43A0" w:rsidP="00C9798A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12183">
        <w:rPr>
          <w:rFonts w:ascii="Times New Roman" w:hAnsi="Times New Roman"/>
          <w:sz w:val="28"/>
          <w:szCs w:val="28"/>
        </w:rPr>
        <w:t xml:space="preserve">4.3. Актовый зал используется для проведения массовых культурных мероприятий, концертов, постановок, хореографических выступлений и др.  </w:t>
      </w:r>
    </w:p>
    <w:p w:rsidR="00CB43A0" w:rsidRPr="00B12183" w:rsidRDefault="00CB43A0" w:rsidP="00C9798A">
      <w:pPr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B12183">
        <w:rPr>
          <w:sz w:val="28"/>
          <w:szCs w:val="28"/>
        </w:rPr>
        <w:t>. Объекты культуры могут использоваться для проведения уроков в нетрадиционных формах, проведения творческих занятий, классных и общешкольных мероприятий, репетиций.</w:t>
      </w:r>
    </w:p>
    <w:p w:rsidR="00CB43A0" w:rsidRPr="00B12183" w:rsidRDefault="00CB43A0" w:rsidP="00C9798A">
      <w:pPr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Pr="00B12183">
        <w:rPr>
          <w:sz w:val="28"/>
          <w:szCs w:val="28"/>
        </w:rPr>
        <w:t xml:space="preserve">Учащимся и работникам </w:t>
      </w:r>
      <w:r>
        <w:rPr>
          <w:sz w:val="28"/>
          <w:szCs w:val="28"/>
        </w:rPr>
        <w:t>У</w:t>
      </w:r>
      <w:r w:rsidRPr="00B12183">
        <w:rPr>
          <w:sz w:val="28"/>
          <w:szCs w:val="28"/>
        </w:rPr>
        <w:t xml:space="preserve">чреждения предоставляется право пользоваться библиотечно-информационными услугами. С учетом возможностей библиотеки  могут обслуживаться также родители учащихся. </w:t>
      </w:r>
    </w:p>
    <w:p w:rsidR="00CB43A0" w:rsidRPr="00B12183" w:rsidRDefault="00CB43A0" w:rsidP="00C9798A">
      <w:pPr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Pr="00B12183">
        <w:rPr>
          <w:sz w:val="28"/>
          <w:szCs w:val="28"/>
        </w:rPr>
        <w:t>. Порядок получения книг, учебного материала, осуществляется на бесплатной основе согласно утвержденному графику работы.</w:t>
      </w:r>
    </w:p>
    <w:p w:rsidR="00CB43A0" w:rsidRPr="00B12183" w:rsidRDefault="00CB43A0" w:rsidP="00C9798A">
      <w:pPr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Pr="00B12183">
        <w:rPr>
          <w:sz w:val="28"/>
          <w:szCs w:val="28"/>
        </w:rPr>
        <w:t xml:space="preserve">. Организация деятельности </w:t>
      </w:r>
      <w:r>
        <w:rPr>
          <w:sz w:val="28"/>
          <w:szCs w:val="28"/>
        </w:rPr>
        <w:t>библиотеки</w:t>
      </w:r>
      <w:r w:rsidRPr="00B12183">
        <w:rPr>
          <w:sz w:val="28"/>
          <w:szCs w:val="28"/>
        </w:rPr>
        <w:t xml:space="preserve">  регламентируется </w:t>
      </w:r>
      <w:r>
        <w:rPr>
          <w:sz w:val="28"/>
          <w:szCs w:val="28"/>
        </w:rPr>
        <w:t>локальными нормативными актами У</w:t>
      </w:r>
      <w:r w:rsidRPr="00B12183">
        <w:rPr>
          <w:sz w:val="28"/>
          <w:szCs w:val="28"/>
        </w:rPr>
        <w:t>чреждения.</w:t>
      </w:r>
    </w:p>
    <w:p w:rsidR="00CB43A0" w:rsidRPr="00B12183" w:rsidRDefault="00CB43A0" w:rsidP="00C9798A">
      <w:pPr>
        <w:jc w:val="both"/>
        <w:rPr>
          <w:sz w:val="28"/>
          <w:szCs w:val="28"/>
        </w:rPr>
      </w:pPr>
      <w:r w:rsidRPr="00B12183">
        <w:rPr>
          <w:sz w:val="28"/>
          <w:szCs w:val="28"/>
        </w:rPr>
        <w:t>5. Порядок пользования объектами спорта.</w:t>
      </w:r>
    </w:p>
    <w:p w:rsidR="00CB43A0" w:rsidRPr="00B12183" w:rsidRDefault="00CB43A0" w:rsidP="00C9798A">
      <w:pPr>
        <w:jc w:val="both"/>
        <w:rPr>
          <w:sz w:val="28"/>
          <w:szCs w:val="28"/>
        </w:rPr>
      </w:pPr>
      <w:r w:rsidRPr="00B12183">
        <w:rPr>
          <w:sz w:val="28"/>
          <w:szCs w:val="28"/>
        </w:rPr>
        <w:t xml:space="preserve">5.1. К объектам спорта относятся 2 </w:t>
      </w:r>
      <w:r>
        <w:rPr>
          <w:sz w:val="28"/>
          <w:szCs w:val="28"/>
        </w:rPr>
        <w:t>спортивных зала</w:t>
      </w:r>
      <w:r w:rsidRPr="00B12183">
        <w:rPr>
          <w:sz w:val="28"/>
          <w:szCs w:val="28"/>
        </w:rPr>
        <w:t>, открытая спортивная площад</w:t>
      </w:r>
      <w:r>
        <w:rPr>
          <w:sz w:val="28"/>
          <w:szCs w:val="28"/>
        </w:rPr>
        <w:t xml:space="preserve">ка  на территории Учреждения, хоккейный корт, </w:t>
      </w:r>
      <w:r w:rsidRPr="00B12183">
        <w:rPr>
          <w:sz w:val="28"/>
          <w:szCs w:val="28"/>
        </w:rPr>
        <w:t>раздевалки, туалеты.</w:t>
      </w:r>
    </w:p>
    <w:p w:rsidR="00CB43A0" w:rsidRPr="00B12183" w:rsidRDefault="00CB43A0" w:rsidP="00C9798A">
      <w:pPr>
        <w:jc w:val="both"/>
        <w:rPr>
          <w:sz w:val="28"/>
          <w:szCs w:val="28"/>
        </w:rPr>
      </w:pPr>
      <w:r>
        <w:rPr>
          <w:sz w:val="28"/>
          <w:szCs w:val="28"/>
        </w:rPr>
        <w:t>5.2. Задачами</w:t>
      </w:r>
      <w:r w:rsidRPr="00B12183">
        <w:rPr>
          <w:sz w:val="28"/>
          <w:szCs w:val="28"/>
        </w:rPr>
        <w:t xml:space="preserve"> и направления</w:t>
      </w:r>
      <w:r>
        <w:rPr>
          <w:sz w:val="28"/>
          <w:szCs w:val="28"/>
        </w:rPr>
        <w:t>ми</w:t>
      </w:r>
      <w:r w:rsidRPr="00B12183">
        <w:rPr>
          <w:sz w:val="28"/>
          <w:szCs w:val="28"/>
        </w:rPr>
        <w:t xml:space="preserve"> деят</w:t>
      </w:r>
      <w:r>
        <w:rPr>
          <w:sz w:val="28"/>
          <w:szCs w:val="28"/>
        </w:rPr>
        <w:t>ельности  объектов спорта  являю</w:t>
      </w:r>
      <w:r w:rsidRPr="00B12183">
        <w:rPr>
          <w:sz w:val="28"/>
          <w:szCs w:val="28"/>
        </w:rPr>
        <w:t>тся:</w:t>
      </w:r>
    </w:p>
    <w:p w:rsidR="00CB43A0" w:rsidRPr="00B12183" w:rsidRDefault="00CB43A0" w:rsidP="00B121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2183">
        <w:rPr>
          <w:sz w:val="28"/>
          <w:szCs w:val="28"/>
        </w:rPr>
        <w:t>реализация  учебного плана</w:t>
      </w:r>
      <w:r>
        <w:rPr>
          <w:sz w:val="28"/>
          <w:szCs w:val="28"/>
        </w:rPr>
        <w:t xml:space="preserve"> Учреждения</w:t>
      </w:r>
      <w:r w:rsidRPr="00B12183">
        <w:rPr>
          <w:sz w:val="28"/>
          <w:szCs w:val="28"/>
        </w:rPr>
        <w:t>,  занятий  внеурочной  деятельн</w:t>
      </w:r>
      <w:r>
        <w:rPr>
          <w:sz w:val="28"/>
          <w:szCs w:val="28"/>
        </w:rPr>
        <w:t>остью, спортивных  секций  и внеклассных мероприятий</w:t>
      </w:r>
      <w:r w:rsidRPr="00B12183">
        <w:rPr>
          <w:sz w:val="28"/>
          <w:szCs w:val="28"/>
        </w:rPr>
        <w:t>.;</w:t>
      </w:r>
    </w:p>
    <w:p w:rsidR="00CB43A0" w:rsidRPr="00B12183" w:rsidRDefault="00CB43A0" w:rsidP="00B121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2183">
        <w:rPr>
          <w:sz w:val="28"/>
          <w:szCs w:val="28"/>
        </w:rPr>
        <w:t>повышение  роли  физической  культуры в  оздоровл</w:t>
      </w:r>
      <w:r>
        <w:rPr>
          <w:sz w:val="28"/>
          <w:szCs w:val="28"/>
        </w:rPr>
        <w:t>ении уча</w:t>
      </w:r>
      <w:r w:rsidRPr="00B12183">
        <w:rPr>
          <w:sz w:val="28"/>
          <w:szCs w:val="28"/>
        </w:rPr>
        <w:t>щихся, предупреждении  заболеваемости  и  сохранении  их  здоровья;</w:t>
      </w:r>
    </w:p>
    <w:p w:rsidR="00CB43A0" w:rsidRDefault="00CB43A0" w:rsidP="00B121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2183">
        <w:rPr>
          <w:sz w:val="28"/>
          <w:szCs w:val="28"/>
        </w:rPr>
        <w:t>организация  и  проведение  спортивных  мероприятий;</w:t>
      </w:r>
    </w:p>
    <w:p w:rsidR="00CB43A0" w:rsidRPr="00B12183" w:rsidRDefault="00CB43A0" w:rsidP="00B121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2183">
        <w:rPr>
          <w:sz w:val="28"/>
          <w:szCs w:val="28"/>
        </w:rPr>
        <w:t>профилактика  вредных  привычек  и правонарушений.</w:t>
      </w:r>
    </w:p>
    <w:p w:rsidR="00CB43A0" w:rsidRPr="00B12183" w:rsidRDefault="00CB43A0" w:rsidP="00932F1B">
      <w:pPr>
        <w:jc w:val="both"/>
        <w:rPr>
          <w:sz w:val="28"/>
          <w:szCs w:val="28"/>
        </w:rPr>
      </w:pPr>
      <w:r w:rsidRPr="00B12183">
        <w:rPr>
          <w:sz w:val="28"/>
          <w:szCs w:val="28"/>
        </w:rPr>
        <w:t>5.3. Режи</w:t>
      </w:r>
      <w:r>
        <w:rPr>
          <w:sz w:val="28"/>
          <w:szCs w:val="28"/>
        </w:rPr>
        <w:t>м  работы спортивных залов</w:t>
      </w:r>
      <w:r w:rsidRPr="00B12183">
        <w:rPr>
          <w:sz w:val="28"/>
          <w:szCs w:val="28"/>
        </w:rPr>
        <w:t xml:space="preserve"> составляется в соответствии с расписанием учебных занятий, внеурочной деятельности, секций, клубов.</w:t>
      </w:r>
    </w:p>
    <w:p w:rsidR="00CB43A0" w:rsidRPr="00B12183" w:rsidRDefault="00CB43A0" w:rsidP="00932F1B">
      <w:pPr>
        <w:jc w:val="both"/>
        <w:rPr>
          <w:sz w:val="28"/>
          <w:szCs w:val="28"/>
        </w:rPr>
      </w:pPr>
      <w:r w:rsidRPr="00B12183">
        <w:rPr>
          <w:sz w:val="28"/>
          <w:szCs w:val="28"/>
        </w:rPr>
        <w:t>5.4. Ответственность за работу и содержание объектов спорта в состоянии, отвечающем требованиям безопасности и санитарны</w:t>
      </w:r>
      <w:r>
        <w:rPr>
          <w:sz w:val="28"/>
          <w:szCs w:val="28"/>
        </w:rPr>
        <w:t>х норм, возлагается на учителей</w:t>
      </w:r>
      <w:r w:rsidRPr="00B12183">
        <w:rPr>
          <w:sz w:val="28"/>
          <w:szCs w:val="28"/>
        </w:rPr>
        <w:t xml:space="preserve"> физ</w:t>
      </w:r>
      <w:r>
        <w:rPr>
          <w:sz w:val="28"/>
          <w:szCs w:val="28"/>
        </w:rPr>
        <w:t>ической культуры</w:t>
      </w:r>
      <w:r w:rsidRPr="00B12183">
        <w:rPr>
          <w:sz w:val="28"/>
          <w:szCs w:val="28"/>
        </w:rPr>
        <w:t>.</w:t>
      </w:r>
    </w:p>
    <w:p w:rsidR="00CB43A0" w:rsidRPr="00B12183" w:rsidRDefault="00CB43A0" w:rsidP="00932F1B">
      <w:pPr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Pr="00B12183">
        <w:rPr>
          <w:sz w:val="28"/>
          <w:szCs w:val="28"/>
        </w:rPr>
        <w:t>Объекты спорта могут использоваться для проведения уроков физической культуры, проведения творческих занятий спортивного направления, проведения классных и общешкольных мероприятий спортивного содержания, тренировок, спортивных игр, спортивных соревнований.</w:t>
      </w:r>
    </w:p>
    <w:p w:rsidR="00CB43A0" w:rsidRPr="00B12183" w:rsidRDefault="00CB43A0" w:rsidP="00932F1B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5.5.</w:t>
      </w:r>
      <w:r w:rsidRPr="00B12183">
        <w:rPr>
          <w:sz w:val="28"/>
          <w:szCs w:val="28"/>
        </w:rPr>
        <w:t>К занятиям на объектах спортивного наз</w:t>
      </w:r>
      <w:r>
        <w:rPr>
          <w:sz w:val="28"/>
          <w:szCs w:val="28"/>
        </w:rPr>
        <w:t>начения не должны допускаться уча</w:t>
      </w:r>
      <w:r w:rsidRPr="00B12183">
        <w:rPr>
          <w:sz w:val="28"/>
          <w:szCs w:val="28"/>
        </w:rPr>
        <w:t>щиеся без спорт</w:t>
      </w:r>
      <w:r>
        <w:rPr>
          <w:sz w:val="28"/>
          <w:szCs w:val="28"/>
        </w:rPr>
        <w:t>ивной одежды и обуви, а также уча</w:t>
      </w:r>
      <w:r w:rsidRPr="00B12183">
        <w:rPr>
          <w:sz w:val="28"/>
          <w:szCs w:val="28"/>
        </w:rPr>
        <w:t>щиеся после перенесенных заболеваний без медицинского заключения (справки).</w:t>
      </w:r>
    </w:p>
    <w:p w:rsidR="00CB43A0" w:rsidRPr="00B12183" w:rsidRDefault="00CB43A0" w:rsidP="00932F1B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5.6.Уча</w:t>
      </w:r>
      <w:r w:rsidRPr="00B12183">
        <w:rPr>
          <w:sz w:val="28"/>
          <w:szCs w:val="28"/>
        </w:rPr>
        <w:t>щиеся могут поль</w:t>
      </w:r>
      <w:r>
        <w:rPr>
          <w:sz w:val="28"/>
          <w:szCs w:val="28"/>
        </w:rPr>
        <w:t>зоваться спортивными объектами У</w:t>
      </w:r>
      <w:r w:rsidRPr="00B12183">
        <w:rPr>
          <w:sz w:val="28"/>
          <w:szCs w:val="28"/>
        </w:rPr>
        <w:t>чреждения только в присутствии и под руководс</w:t>
      </w:r>
      <w:r>
        <w:rPr>
          <w:sz w:val="28"/>
          <w:szCs w:val="28"/>
        </w:rPr>
        <w:t>твом педагогических работников У</w:t>
      </w:r>
      <w:r w:rsidRPr="00B12183">
        <w:rPr>
          <w:sz w:val="28"/>
          <w:szCs w:val="28"/>
        </w:rPr>
        <w:t>чреждения.</w:t>
      </w:r>
    </w:p>
    <w:p w:rsidR="00CB43A0" w:rsidRPr="00B12183" w:rsidRDefault="00CB43A0" w:rsidP="00932F1B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5.7.</w:t>
      </w:r>
      <w:r w:rsidRPr="00B12183">
        <w:rPr>
          <w:sz w:val="28"/>
          <w:szCs w:val="28"/>
        </w:rPr>
        <w:t>Работа спортивных секций и оздоровительных групп осуществляется на бесплатной основе.</w:t>
      </w:r>
    </w:p>
    <w:p w:rsidR="00CB43A0" w:rsidRPr="00932F1B" w:rsidRDefault="00CB43A0" w:rsidP="00932F1B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932F1B">
        <w:rPr>
          <w:sz w:val="28"/>
          <w:szCs w:val="28"/>
        </w:rPr>
        <w:t>Права и обязанности пользователей лечебно-оздоровительной инфраструктуры, объек</w:t>
      </w:r>
      <w:r>
        <w:rPr>
          <w:sz w:val="28"/>
          <w:szCs w:val="28"/>
        </w:rPr>
        <w:t>тов культуры и объектов спорта У</w:t>
      </w:r>
      <w:r w:rsidRPr="00932F1B">
        <w:rPr>
          <w:sz w:val="28"/>
          <w:szCs w:val="28"/>
        </w:rPr>
        <w:t>чреждения.</w:t>
      </w:r>
    </w:p>
    <w:p w:rsidR="00CB43A0" w:rsidRPr="00B12183" w:rsidRDefault="00CB43A0" w:rsidP="002025D9">
      <w:pPr>
        <w:jc w:val="both"/>
        <w:rPr>
          <w:sz w:val="28"/>
          <w:szCs w:val="28"/>
        </w:rPr>
      </w:pPr>
      <w:r w:rsidRPr="00B12183">
        <w:rPr>
          <w:sz w:val="28"/>
          <w:szCs w:val="28"/>
        </w:rPr>
        <w:t>6.1. Пользователь  объектами  имеет  право:</w:t>
      </w:r>
    </w:p>
    <w:p w:rsidR="00CB43A0" w:rsidRPr="00B12183" w:rsidRDefault="00CB43A0" w:rsidP="002025D9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12183">
        <w:rPr>
          <w:rFonts w:ascii="Times New Roman" w:hAnsi="Times New Roman"/>
          <w:sz w:val="28"/>
          <w:szCs w:val="28"/>
        </w:rPr>
        <w:t>6.1.1. получать постоянную  информацию  о  предоставляемых услугах  объектами и</w:t>
      </w:r>
      <w:r>
        <w:rPr>
          <w:rFonts w:ascii="Times New Roman" w:hAnsi="Times New Roman"/>
          <w:sz w:val="28"/>
          <w:szCs w:val="28"/>
        </w:rPr>
        <w:t xml:space="preserve"> мероприятиях, проводимых У</w:t>
      </w:r>
      <w:r w:rsidRPr="00B12183">
        <w:rPr>
          <w:rFonts w:ascii="Times New Roman" w:hAnsi="Times New Roman"/>
          <w:sz w:val="28"/>
          <w:szCs w:val="28"/>
        </w:rPr>
        <w:t>чреждением;</w:t>
      </w:r>
    </w:p>
    <w:p w:rsidR="00CB43A0" w:rsidRPr="00B12183" w:rsidRDefault="00CB43A0" w:rsidP="002025D9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12183">
        <w:rPr>
          <w:rFonts w:ascii="Times New Roman" w:hAnsi="Times New Roman"/>
          <w:sz w:val="28"/>
          <w:szCs w:val="28"/>
        </w:rPr>
        <w:t>6.1.2. пользоваться  объе</w:t>
      </w:r>
      <w:r>
        <w:rPr>
          <w:rFonts w:ascii="Times New Roman" w:hAnsi="Times New Roman"/>
          <w:sz w:val="28"/>
          <w:szCs w:val="28"/>
        </w:rPr>
        <w:t>ктами;</w:t>
      </w:r>
    </w:p>
    <w:p w:rsidR="00CB43A0" w:rsidRPr="00B12183" w:rsidRDefault="00CB43A0" w:rsidP="002025D9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12183">
        <w:rPr>
          <w:rFonts w:ascii="Times New Roman" w:hAnsi="Times New Roman"/>
          <w:sz w:val="28"/>
          <w:szCs w:val="28"/>
        </w:rPr>
        <w:t>6.2. Пользователь  объектами  обязан:</w:t>
      </w:r>
    </w:p>
    <w:p w:rsidR="00CB43A0" w:rsidRPr="00B12183" w:rsidRDefault="00CB43A0" w:rsidP="002025D9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6.2.1.В</w:t>
      </w:r>
      <w:r w:rsidRPr="00B12183">
        <w:rPr>
          <w:rFonts w:ascii="Times New Roman" w:hAnsi="Times New Roman"/>
          <w:sz w:val="28"/>
          <w:szCs w:val="28"/>
        </w:rPr>
        <w:t>ыполнять  правила  поведения в спортивном зале, библиотеке,  актовом  зале, медицинском  кабинете и т.д.;</w:t>
      </w:r>
    </w:p>
    <w:p w:rsidR="00CB43A0" w:rsidRPr="00B12183" w:rsidRDefault="00CB43A0" w:rsidP="002025D9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6.2.2. П</w:t>
      </w:r>
      <w:r w:rsidRPr="00B12183">
        <w:rPr>
          <w:rFonts w:ascii="Times New Roman" w:hAnsi="Times New Roman"/>
          <w:sz w:val="28"/>
          <w:szCs w:val="28"/>
        </w:rPr>
        <w:t>риходить в специальной форме (в зависимости от мероприятия);</w:t>
      </w:r>
    </w:p>
    <w:p w:rsidR="00CB43A0" w:rsidRPr="00B12183" w:rsidRDefault="00CB43A0" w:rsidP="002025D9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6.2.3.П</w:t>
      </w:r>
      <w:r w:rsidRPr="00B12183">
        <w:rPr>
          <w:rFonts w:ascii="Times New Roman" w:hAnsi="Times New Roman"/>
          <w:sz w:val="28"/>
          <w:szCs w:val="28"/>
        </w:rPr>
        <w:t>оддерживать порядок  и дисциплину во время  посещения медицинского кабинета, спортивного зала,   актового  зала  и т.д.;</w:t>
      </w:r>
    </w:p>
    <w:p w:rsidR="00CB43A0" w:rsidRPr="00B12183" w:rsidRDefault="00CB43A0" w:rsidP="002025D9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12183">
        <w:rPr>
          <w:rFonts w:ascii="Times New Roman" w:hAnsi="Times New Roman"/>
          <w:sz w:val="28"/>
          <w:szCs w:val="28"/>
        </w:rPr>
        <w:t>6.2.4</w:t>
      </w:r>
      <w:r>
        <w:rPr>
          <w:rFonts w:ascii="Times New Roman" w:hAnsi="Times New Roman"/>
          <w:sz w:val="28"/>
          <w:szCs w:val="28"/>
        </w:rPr>
        <w:t>. С</w:t>
      </w:r>
      <w:r w:rsidRPr="00B12183">
        <w:rPr>
          <w:rFonts w:ascii="Times New Roman" w:hAnsi="Times New Roman"/>
          <w:sz w:val="28"/>
          <w:szCs w:val="28"/>
        </w:rPr>
        <w:t>облюдать  правила  техники безопасности,  пожарной  безопасности  и  санитарно-гигиенических  правил и норм;</w:t>
      </w:r>
    </w:p>
    <w:p w:rsidR="00CB43A0" w:rsidRPr="00B12183" w:rsidRDefault="00CB43A0" w:rsidP="002025D9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6.2.5.Н</w:t>
      </w:r>
      <w:r w:rsidRPr="00B12183">
        <w:rPr>
          <w:rFonts w:ascii="Times New Roman" w:hAnsi="Times New Roman"/>
          <w:sz w:val="28"/>
          <w:szCs w:val="28"/>
        </w:rPr>
        <w:t>езамедлительно сообщать ответственным лицам о случаях обнаружения подозрительных предметов, вещей, о случаях возникновения задымления или пожара.</w:t>
      </w:r>
    </w:p>
    <w:p w:rsidR="00CB43A0" w:rsidRPr="00B12183" w:rsidRDefault="00CB43A0" w:rsidP="002025D9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12183">
        <w:rPr>
          <w:rFonts w:ascii="Times New Roman" w:hAnsi="Times New Roman"/>
          <w:sz w:val="28"/>
          <w:szCs w:val="28"/>
        </w:rPr>
        <w:t>7. Управление.</w:t>
      </w:r>
    </w:p>
    <w:p w:rsidR="00CB43A0" w:rsidRPr="00B12183" w:rsidRDefault="00CB43A0" w:rsidP="002025D9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12183">
        <w:rPr>
          <w:rFonts w:ascii="Times New Roman" w:hAnsi="Times New Roman"/>
          <w:sz w:val="28"/>
          <w:szCs w:val="28"/>
        </w:rPr>
        <w:t xml:space="preserve">7.1. Ответственность  за  деятельность  объектов </w:t>
      </w:r>
      <w:r>
        <w:rPr>
          <w:rFonts w:ascii="Times New Roman" w:hAnsi="Times New Roman"/>
          <w:sz w:val="28"/>
          <w:szCs w:val="28"/>
        </w:rPr>
        <w:t xml:space="preserve"> возлагается  на директора У</w:t>
      </w:r>
      <w:r w:rsidRPr="00B12183">
        <w:rPr>
          <w:rFonts w:ascii="Times New Roman" w:hAnsi="Times New Roman"/>
          <w:sz w:val="28"/>
          <w:szCs w:val="28"/>
        </w:rPr>
        <w:t>чреждения.</w:t>
      </w:r>
    </w:p>
    <w:p w:rsidR="00CB43A0" w:rsidRPr="00B12183" w:rsidRDefault="00CB43A0" w:rsidP="002025D9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12183">
        <w:rPr>
          <w:rFonts w:ascii="Times New Roman" w:hAnsi="Times New Roman"/>
          <w:sz w:val="28"/>
          <w:szCs w:val="28"/>
        </w:rPr>
        <w:t>7.2. Общее руководство за организацией  деятельности  объектов и соблюдение  санитарно-гигиенических  правил и норм  осуществляет  заместитель директора по адми</w:t>
      </w:r>
      <w:r>
        <w:rPr>
          <w:rFonts w:ascii="Times New Roman" w:hAnsi="Times New Roman"/>
          <w:sz w:val="28"/>
          <w:szCs w:val="28"/>
        </w:rPr>
        <w:t>нистративно-хозяйственной части</w:t>
      </w:r>
      <w:r w:rsidRPr="00B12183">
        <w:rPr>
          <w:rFonts w:ascii="Times New Roman" w:hAnsi="Times New Roman"/>
          <w:sz w:val="28"/>
          <w:szCs w:val="28"/>
        </w:rPr>
        <w:t>.</w:t>
      </w:r>
    </w:p>
    <w:p w:rsidR="00CB43A0" w:rsidRPr="00B12183" w:rsidRDefault="00CB43A0" w:rsidP="00B12183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12183">
        <w:rPr>
          <w:rFonts w:ascii="Times New Roman" w:hAnsi="Times New Roman"/>
          <w:sz w:val="28"/>
          <w:szCs w:val="28"/>
        </w:rPr>
        <w:t> 7.3. Ответственность за реализацию основных  задач  объектов возлагается  на  заместителя  директора по учебно-воспитательной  работе и заместителя директора по воспитательной работе.</w:t>
      </w:r>
    </w:p>
    <w:p w:rsidR="00CB43A0" w:rsidRPr="00B12183" w:rsidRDefault="00CB43A0" w:rsidP="00B12183">
      <w:pPr>
        <w:ind w:firstLine="709"/>
        <w:jc w:val="both"/>
        <w:rPr>
          <w:sz w:val="28"/>
          <w:szCs w:val="28"/>
        </w:rPr>
      </w:pPr>
    </w:p>
    <w:p w:rsidR="00CB43A0" w:rsidRPr="00B12183" w:rsidRDefault="00CB43A0" w:rsidP="00B12183">
      <w:pPr>
        <w:shd w:val="clear" w:color="auto" w:fill="FFFFFF"/>
        <w:spacing w:line="360" w:lineRule="auto"/>
        <w:jc w:val="center"/>
        <w:rPr>
          <w:bCs/>
          <w:sz w:val="28"/>
          <w:szCs w:val="28"/>
        </w:rPr>
      </w:pPr>
    </w:p>
    <w:p w:rsidR="00CB43A0" w:rsidRPr="00B12183" w:rsidRDefault="00CB43A0">
      <w:pPr>
        <w:shd w:val="clear" w:color="auto" w:fill="FFFFFF"/>
        <w:spacing w:line="360" w:lineRule="auto"/>
        <w:jc w:val="center"/>
        <w:rPr>
          <w:bCs/>
          <w:sz w:val="28"/>
          <w:szCs w:val="28"/>
        </w:rPr>
      </w:pPr>
    </w:p>
    <w:sectPr w:rsidR="00CB43A0" w:rsidRPr="00B12183" w:rsidSect="005C3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FDE323A"/>
    <w:lvl w:ilvl="0">
      <w:numFmt w:val="bullet"/>
      <w:lvlText w:val="*"/>
      <w:lvlJc w:val="left"/>
    </w:lvl>
  </w:abstractNum>
  <w:abstractNum w:abstractNumId="1">
    <w:nsid w:val="0E7E1FA5"/>
    <w:multiLevelType w:val="hybridMultilevel"/>
    <w:tmpl w:val="80A80C8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67209"/>
    <w:multiLevelType w:val="hybridMultilevel"/>
    <w:tmpl w:val="BAC6AE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FC5D39"/>
    <w:multiLevelType w:val="hybridMultilevel"/>
    <w:tmpl w:val="243A45CA"/>
    <w:lvl w:ilvl="0" w:tplc="C78003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F016BC5"/>
    <w:multiLevelType w:val="hybridMultilevel"/>
    <w:tmpl w:val="4AF60D2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9ED0530"/>
    <w:multiLevelType w:val="hybridMultilevel"/>
    <w:tmpl w:val="5F3C0C94"/>
    <w:lvl w:ilvl="0" w:tplc="C78003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9A252B"/>
    <w:multiLevelType w:val="hybridMultilevel"/>
    <w:tmpl w:val="4F38A42C"/>
    <w:lvl w:ilvl="0" w:tplc="C7800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E24E2E"/>
    <w:multiLevelType w:val="hybridMultilevel"/>
    <w:tmpl w:val="24AC278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C1A159C"/>
    <w:multiLevelType w:val="multilevel"/>
    <w:tmpl w:val="66D801C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9">
    <w:nsid w:val="7907520B"/>
    <w:multiLevelType w:val="hybridMultilevel"/>
    <w:tmpl w:val="8888312C"/>
    <w:lvl w:ilvl="0" w:tplc="E1B685B0">
      <w:start w:val="2"/>
      <w:numFmt w:val="decimal"/>
      <w:lvlText w:val="%1."/>
      <w:lvlJc w:val="left"/>
      <w:pPr>
        <w:tabs>
          <w:tab w:val="num" w:pos="3840"/>
        </w:tabs>
        <w:ind w:left="38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280"/>
        </w:tabs>
        <w:ind w:left="5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720"/>
        </w:tabs>
        <w:ind w:left="6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7440"/>
        </w:tabs>
        <w:ind w:left="7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8160"/>
        </w:tabs>
        <w:ind w:left="8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880"/>
        </w:tabs>
        <w:ind w:left="8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600"/>
        </w:tabs>
        <w:ind w:left="960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2183"/>
    <w:rsid w:val="00015E20"/>
    <w:rsid w:val="000E4597"/>
    <w:rsid w:val="001E1735"/>
    <w:rsid w:val="002025D9"/>
    <w:rsid w:val="002576B6"/>
    <w:rsid w:val="002700AA"/>
    <w:rsid w:val="002746EB"/>
    <w:rsid w:val="002F5374"/>
    <w:rsid w:val="00403F41"/>
    <w:rsid w:val="00512863"/>
    <w:rsid w:val="0059228F"/>
    <w:rsid w:val="005C361D"/>
    <w:rsid w:val="006F723D"/>
    <w:rsid w:val="00737CC2"/>
    <w:rsid w:val="007A3626"/>
    <w:rsid w:val="007F053E"/>
    <w:rsid w:val="007F368C"/>
    <w:rsid w:val="008146E4"/>
    <w:rsid w:val="008B621A"/>
    <w:rsid w:val="00903F79"/>
    <w:rsid w:val="00932F1B"/>
    <w:rsid w:val="0093668C"/>
    <w:rsid w:val="00A02153"/>
    <w:rsid w:val="00AF13FD"/>
    <w:rsid w:val="00B12183"/>
    <w:rsid w:val="00B91862"/>
    <w:rsid w:val="00BF552F"/>
    <w:rsid w:val="00C9798A"/>
    <w:rsid w:val="00CB43A0"/>
    <w:rsid w:val="00CD73D3"/>
    <w:rsid w:val="00D2685E"/>
    <w:rsid w:val="00E72259"/>
    <w:rsid w:val="00E929E3"/>
    <w:rsid w:val="00F04C84"/>
    <w:rsid w:val="00F31C8C"/>
    <w:rsid w:val="00F51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1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12183"/>
    <w:pPr>
      <w:ind w:left="720"/>
      <w:contextualSpacing/>
    </w:pPr>
  </w:style>
  <w:style w:type="paragraph" w:styleId="NoSpacing">
    <w:name w:val="No Spacing"/>
    <w:uiPriority w:val="99"/>
    <w:qFormat/>
    <w:rsid w:val="00B12183"/>
    <w:rPr>
      <w:lang w:eastAsia="en-US"/>
    </w:rPr>
  </w:style>
  <w:style w:type="paragraph" w:customStyle="1" w:styleId="Default">
    <w:name w:val="Default"/>
    <w:uiPriority w:val="99"/>
    <w:rsid w:val="00B121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212</TotalTime>
  <Pages>5</Pages>
  <Words>1100</Words>
  <Characters>6271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наташа</cp:lastModifiedBy>
  <cp:revision>13</cp:revision>
  <cp:lastPrinted>2018-10-31T09:53:00Z</cp:lastPrinted>
  <dcterms:created xsi:type="dcterms:W3CDTF">2018-06-08T11:48:00Z</dcterms:created>
  <dcterms:modified xsi:type="dcterms:W3CDTF">2018-11-07T16:36:00Z</dcterms:modified>
</cp:coreProperties>
</file>